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322" w:rsidRPr="00381491" w:rsidRDefault="003A7322" w:rsidP="009B090A">
      <w:pPr>
        <w:widowControl w:val="0"/>
        <w:autoSpaceDE w:val="0"/>
        <w:autoSpaceDN w:val="0"/>
        <w:adjustRightInd w:val="0"/>
        <w:spacing w:after="0" w:line="240" w:lineRule="auto"/>
        <w:outlineLvl w:val="4"/>
        <w:rPr>
          <w:rFonts w:ascii="Times New Roman" w:hAnsi="Times New Roman"/>
          <w:b/>
          <w:sz w:val="24"/>
          <w:szCs w:val="24"/>
        </w:rPr>
      </w:pPr>
      <w:r w:rsidRPr="00381491">
        <w:rPr>
          <w:rFonts w:ascii="Times New Roman" w:hAnsi="Times New Roman"/>
          <w:b/>
          <w:sz w:val="24"/>
          <w:szCs w:val="24"/>
        </w:rPr>
        <w:t xml:space="preserve">Информация о численности обучающихся по реализуемым образовательным программам </w:t>
      </w:r>
    </w:p>
    <w:p w:rsidR="003A7322" w:rsidRPr="00446912" w:rsidRDefault="003A7322" w:rsidP="00A416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4"/>
        <w:rPr>
          <w:rFonts w:ascii="Times New Roman" w:hAnsi="Times New Roman"/>
          <w:b/>
          <w:i/>
          <w:sz w:val="24"/>
          <w:szCs w:val="24"/>
        </w:rPr>
      </w:pPr>
      <w:r w:rsidRPr="00446912">
        <w:rPr>
          <w:rFonts w:ascii="Times New Roman" w:hAnsi="Times New Roman"/>
          <w:b/>
          <w:i/>
          <w:sz w:val="24"/>
          <w:szCs w:val="24"/>
        </w:rPr>
        <w:t xml:space="preserve">на </w:t>
      </w:r>
      <w:r w:rsidRPr="008F301B">
        <w:rPr>
          <w:rFonts w:ascii="Times New Roman" w:hAnsi="Times New Roman"/>
          <w:b/>
          <w:i/>
          <w:sz w:val="24"/>
          <w:szCs w:val="24"/>
        </w:rPr>
        <w:t>01.</w:t>
      </w:r>
      <w:r>
        <w:rPr>
          <w:rFonts w:ascii="Times New Roman" w:hAnsi="Times New Roman"/>
          <w:b/>
          <w:i/>
          <w:sz w:val="24"/>
          <w:szCs w:val="24"/>
        </w:rPr>
        <w:t>10</w:t>
      </w:r>
      <w:r w:rsidRPr="008F301B">
        <w:rPr>
          <w:rFonts w:ascii="Times New Roman" w:hAnsi="Times New Roman"/>
          <w:b/>
          <w:i/>
          <w:sz w:val="24"/>
          <w:szCs w:val="24"/>
        </w:rPr>
        <w:t>.2026 г</w:t>
      </w:r>
      <w:r w:rsidRPr="00446912">
        <w:rPr>
          <w:rFonts w:ascii="Times New Roman" w:hAnsi="Times New Roman"/>
          <w:b/>
          <w:i/>
          <w:sz w:val="24"/>
          <w:szCs w:val="24"/>
        </w:rPr>
        <w:t>.</w:t>
      </w:r>
    </w:p>
    <w:p w:rsidR="003A7322" w:rsidRPr="007323BE" w:rsidRDefault="003A7322" w:rsidP="004956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pPr w:leftFromText="180" w:rightFromText="180" w:vertAnchor="text" w:tblpY="46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Look w:val="00A0"/>
      </w:tblPr>
      <w:tblGrid>
        <w:gridCol w:w="993"/>
        <w:gridCol w:w="3118"/>
        <w:gridCol w:w="1242"/>
        <w:gridCol w:w="2552"/>
        <w:gridCol w:w="2551"/>
      </w:tblGrid>
      <w:tr w:rsidR="003A7322" w:rsidRPr="0083049F" w:rsidTr="0083049F">
        <w:trPr>
          <w:trHeight w:val="459"/>
        </w:trPr>
        <w:tc>
          <w:tcPr>
            <w:tcW w:w="993" w:type="dxa"/>
            <w:vMerge w:val="restart"/>
            <w:tcBorders>
              <w:top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3A7322" w:rsidRPr="0083049F" w:rsidRDefault="003A7322" w:rsidP="0083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83049F">
              <w:rPr>
                <w:rFonts w:ascii="Times New Roman" w:hAnsi="Times New Roman"/>
                <w:b/>
                <w:bCs/>
                <w:color w:val="FFFFFF"/>
              </w:rPr>
              <w:t>Код</w:t>
            </w:r>
          </w:p>
        </w:tc>
        <w:tc>
          <w:tcPr>
            <w:tcW w:w="3118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3A7322" w:rsidRPr="0083049F" w:rsidRDefault="003A7322" w:rsidP="0083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83049F">
              <w:rPr>
                <w:rFonts w:ascii="Times New Roman" w:hAnsi="Times New Roman"/>
                <w:b/>
                <w:bCs/>
                <w:color w:val="FFFFFF"/>
              </w:rPr>
              <w:t>Наименование специальности/направления подготовки</w:t>
            </w:r>
          </w:p>
        </w:tc>
        <w:tc>
          <w:tcPr>
            <w:tcW w:w="1242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3A7322" w:rsidRPr="0083049F" w:rsidRDefault="003A7322" w:rsidP="0083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83049F">
              <w:rPr>
                <w:rFonts w:ascii="Times New Roman" w:hAnsi="Times New Roman"/>
                <w:b/>
                <w:bCs/>
                <w:color w:val="FFFFFF"/>
              </w:rPr>
              <w:t>Форма обучения</w:t>
            </w:r>
          </w:p>
        </w:tc>
        <w:tc>
          <w:tcPr>
            <w:tcW w:w="5103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</w:tcBorders>
            <w:shd w:val="clear" w:color="auto" w:fill="4F81BD"/>
          </w:tcPr>
          <w:p w:rsidR="003A7322" w:rsidRPr="0083049F" w:rsidRDefault="003A7322" w:rsidP="0083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83049F">
              <w:rPr>
                <w:rFonts w:ascii="Times New Roman" w:hAnsi="Times New Roman"/>
                <w:b/>
                <w:bCs/>
                <w:color w:val="FFFFFF"/>
              </w:rPr>
              <w:t>Численность обучающихся, чел.</w:t>
            </w:r>
          </w:p>
        </w:tc>
      </w:tr>
      <w:tr w:rsidR="003A7322" w:rsidRPr="0083049F" w:rsidTr="0083049F">
        <w:trPr>
          <w:trHeight w:val="884"/>
        </w:trPr>
        <w:tc>
          <w:tcPr>
            <w:tcW w:w="993" w:type="dxa"/>
            <w:vMerge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3A7322" w:rsidRPr="0083049F" w:rsidRDefault="003A7322" w:rsidP="008304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</w:p>
        </w:tc>
        <w:tc>
          <w:tcPr>
            <w:tcW w:w="311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3A7322" w:rsidRPr="0083049F" w:rsidRDefault="003A7322" w:rsidP="008304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3A7322" w:rsidRPr="0083049F" w:rsidRDefault="003A7322" w:rsidP="008304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3A7322" w:rsidRPr="0083049F" w:rsidRDefault="003A7322" w:rsidP="0083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за счет бюджетных ассигнований федерального бюджета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</w:tcPr>
          <w:p w:rsidR="003A7322" w:rsidRPr="0083049F" w:rsidRDefault="003A7322" w:rsidP="0083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за счет средств физических и (или) юридических лиц</w:t>
            </w:r>
          </w:p>
        </w:tc>
      </w:tr>
      <w:tr w:rsidR="003A7322" w:rsidRPr="0083049F" w:rsidTr="0083049F">
        <w:trPr>
          <w:trHeight w:val="506"/>
        </w:trPr>
        <w:tc>
          <w:tcPr>
            <w:tcW w:w="993" w:type="dxa"/>
            <w:vMerge w:val="restart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3A7322" w:rsidRPr="0083049F" w:rsidRDefault="003A7322" w:rsidP="0083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83049F">
              <w:rPr>
                <w:rFonts w:ascii="Times New Roman" w:hAnsi="Times New Roman"/>
                <w:b/>
                <w:bCs/>
                <w:color w:val="FFFFFF"/>
              </w:rPr>
              <w:t>27.02.03</w:t>
            </w:r>
          </w:p>
        </w:tc>
        <w:tc>
          <w:tcPr>
            <w:tcW w:w="3118" w:type="dxa"/>
            <w:vMerge w:val="restart"/>
            <w:shd w:val="clear" w:color="auto" w:fill="D3DFEE"/>
          </w:tcPr>
          <w:p w:rsidR="003A7322" w:rsidRPr="0083049F" w:rsidRDefault="003A7322" w:rsidP="0083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Автоматика и телемеханика на транспорте (железнодорожном транспорте)</w:t>
            </w:r>
          </w:p>
        </w:tc>
        <w:tc>
          <w:tcPr>
            <w:tcW w:w="1242" w:type="dxa"/>
            <w:shd w:val="clear" w:color="auto" w:fill="D3DFEE"/>
            <w:vAlign w:val="center"/>
          </w:tcPr>
          <w:p w:rsidR="003A7322" w:rsidRPr="00DF1DF8" w:rsidRDefault="003A7322" w:rsidP="00830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F1DF8">
              <w:rPr>
                <w:rFonts w:ascii="Times New Roman" w:hAnsi="Times New Roman"/>
              </w:rPr>
              <w:t>очная</w:t>
            </w:r>
          </w:p>
        </w:tc>
        <w:tc>
          <w:tcPr>
            <w:tcW w:w="2552" w:type="dxa"/>
            <w:shd w:val="clear" w:color="auto" w:fill="D3DFEE"/>
            <w:vAlign w:val="center"/>
          </w:tcPr>
          <w:p w:rsidR="003A7322" w:rsidRPr="009934A3" w:rsidRDefault="003A7322" w:rsidP="00642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551" w:type="dxa"/>
            <w:shd w:val="clear" w:color="auto" w:fill="D3DFEE"/>
            <w:vAlign w:val="center"/>
          </w:tcPr>
          <w:p w:rsidR="003A7322" w:rsidRPr="009934A3" w:rsidRDefault="003A7322" w:rsidP="003F1E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3A7322" w:rsidRPr="0083049F" w:rsidTr="0083049F">
        <w:trPr>
          <w:trHeight w:val="506"/>
        </w:trPr>
        <w:tc>
          <w:tcPr>
            <w:tcW w:w="993" w:type="dxa"/>
            <w:vMerge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3A7322" w:rsidRPr="0083049F" w:rsidRDefault="003A7322" w:rsidP="002A3D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</w:p>
        </w:tc>
        <w:tc>
          <w:tcPr>
            <w:tcW w:w="311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3A7322" w:rsidRPr="0083049F" w:rsidRDefault="003A7322" w:rsidP="002A3D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  <w:vAlign w:val="center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заочная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  <w:vAlign w:val="center"/>
          </w:tcPr>
          <w:p w:rsidR="003A7322" w:rsidRPr="009A73FE" w:rsidRDefault="003A7322" w:rsidP="002A6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9A73FE">
              <w:rPr>
                <w:rFonts w:ascii="Times New Roman" w:hAnsi="Times New Roman"/>
                <w:color w:val="FF0000"/>
              </w:rPr>
              <w:t>0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  <w:vAlign w:val="center"/>
          </w:tcPr>
          <w:p w:rsidR="003A7322" w:rsidRPr="009A73FE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9A73FE">
              <w:rPr>
                <w:rFonts w:ascii="Times New Roman" w:hAnsi="Times New Roman"/>
                <w:color w:val="FF0000"/>
              </w:rPr>
              <w:t>0</w:t>
            </w:r>
          </w:p>
        </w:tc>
      </w:tr>
      <w:tr w:rsidR="003A7322" w:rsidRPr="0083049F" w:rsidTr="0083049F">
        <w:trPr>
          <w:trHeight w:val="506"/>
        </w:trPr>
        <w:tc>
          <w:tcPr>
            <w:tcW w:w="993" w:type="dxa"/>
            <w:vMerge w:val="restart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83049F">
              <w:rPr>
                <w:rFonts w:ascii="Times New Roman" w:hAnsi="Times New Roman"/>
                <w:b/>
                <w:bCs/>
                <w:color w:val="FFFFFF"/>
              </w:rPr>
              <w:t>23.02.01</w:t>
            </w:r>
          </w:p>
        </w:tc>
        <w:tc>
          <w:tcPr>
            <w:tcW w:w="3118" w:type="dxa"/>
            <w:vMerge w:val="restart"/>
            <w:shd w:val="clear" w:color="auto" w:fill="D3DFEE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Организация перевозок и управление на транспорте (по видам)</w:t>
            </w:r>
          </w:p>
        </w:tc>
        <w:tc>
          <w:tcPr>
            <w:tcW w:w="1242" w:type="dxa"/>
            <w:shd w:val="clear" w:color="auto" w:fill="D3DFEE"/>
            <w:vAlign w:val="center"/>
          </w:tcPr>
          <w:p w:rsidR="003A7322" w:rsidRPr="00DF1DF8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F1DF8">
              <w:rPr>
                <w:rFonts w:ascii="Times New Roman" w:hAnsi="Times New Roman"/>
              </w:rPr>
              <w:t>очная</w:t>
            </w:r>
          </w:p>
        </w:tc>
        <w:tc>
          <w:tcPr>
            <w:tcW w:w="2552" w:type="dxa"/>
            <w:shd w:val="clear" w:color="auto" w:fill="D3DFEE"/>
            <w:vAlign w:val="center"/>
          </w:tcPr>
          <w:p w:rsidR="003A7322" w:rsidRPr="009934A3" w:rsidRDefault="003A7322" w:rsidP="00910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2551" w:type="dxa"/>
            <w:shd w:val="clear" w:color="auto" w:fill="D3DFEE"/>
            <w:vAlign w:val="center"/>
          </w:tcPr>
          <w:p w:rsidR="003A7322" w:rsidRPr="009934A3" w:rsidRDefault="003A7322" w:rsidP="0088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</w:tr>
      <w:tr w:rsidR="003A7322" w:rsidRPr="0083049F" w:rsidTr="0083049F">
        <w:trPr>
          <w:trHeight w:val="506"/>
        </w:trPr>
        <w:tc>
          <w:tcPr>
            <w:tcW w:w="993" w:type="dxa"/>
            <w:vMerge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3A7322" w:rsidRPr="0083049F" w:rsidRDefault="003A7322" w:rsidP="002A3D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</w:p>
        </w:tc>
        <w:tc>
          <w:tcPr>
            <w:tcW w:w="311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3A7322" w:rsidRPr="0083049F" w:rsidRDefault="003A7322" w:rsidP="002A3D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  <w:vAlign w:val="center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заочная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  <w:vAlign w:val="center"/>
          </w:tcPr>
          <w:p w:rsidR="003A7322" w:rsidRPr="009A73FE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9A73FE">
              <w:rPr>
                <w:rFonts w:ascii="Times New Roman" w:hAnsi="Times New Roman"/>
                <w:color w:val="FF0000"/>
              </w:rPr>
              <w:t>15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  <w:vAlign w:val="center"/>
          </w:tcPr>
          <w:p w:rsidR="003A7322" w:rsidRPr="009A73FE" w:rsidRDefault="003A7322" w:rsidP="00AD1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20</w:t>
            </w:r>
          </w:p>
        </w:tc>
      </w:tr>
      <w:tr w:rsidR="003A7322" w:rsidRPr="0083049F" w:rsidTr="0083049F">
        <w:trPr>
          <w:trHeight w:val="506"/>
        </w:trPr>
        <w:tc>
          <w:tcPr>
            <w:tcW w:w="993" w:type="dxa"/>
            <w:vMerge w:val="restart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83049F">
              <w:rPr>
                <w:rFonts w:ascii="Times New Roman" w:hAnsi="Times New Roman"/>
                <w:b/>
                <w:bCs/>
                <w:color w:val="FFFFFF"/>
              </w:rPr>
              <w:t>23.02.06</w:t>
            </w:r>
          </w:p>
        </w:tc>
        <w:tc>
          <w:tcPr>
            <w:tcW w:w="3118" w:type="dxa"/>
            <w:vMerge w:val="restart"/>
            <w:shd w:val="clear" w:color="auto" w:fill="D3DFEE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Техническая эксплуатация подвижного состава железных дорог</w:t>
            </w:r>
          </w:p>
        </w:tc>
        <w:tc>
          <w:tcPr>
            <w:tcW w:w="1242" w:type="dxa"/>
            <w:shd w:val="clear" w:color="auto" w:fill="D3DFEE"/>
            <w:vAlign w:val="center"/>
          </w:tcPr>
          <w:p w:rsidR="003A7322" w:rsidRPr="00DF1DF8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F1DF8">
              <w:rPr>
                <w:rFonts w:ascii="Times New Roman" w:hAnsi="Times New Roman"/>
              </w:rPr>
              <w:t>очная</w:t>
            </w:r>
          </w:p>
        </w:tc>
        <w:tc>
          <w:tcPr>
            <w:tcW w:w="2552" w:type="dxa"/>
            <w:shd w:val="clear" w:color="auto" w:fill="D3DFEE"/>
            <w:vAlign w:val="center"/>
          </w:tcPr>
          <w:p w:rsidR="003A7322" w:rsidRPr="009934A3" w:rsidRDefault="003A7322" w:rsidP="00642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2551" w:type="dxa"/>
            <w:shd w:val="clear" w:color="auto" w:fill="D3DFEE"/>
            <w:vAlign w:val="center"/>
          </w:tcPr>
          <w:p w:rsidR="003A7322" w:rsidRPr="009934A3" w:rsidRDefault="003A7322" w:rsidP="009A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:rsidR="003A7322" w:rsidRPr="0083049F" w:rsidTr="0083049F">
        <w:trPr>
          <w:trHeight w:val="506"/>
        </w:trPr>
        <w:tc>
          <w:tcPr>
            <w:tcW w:w="993" w:type="dxa"/>
            <w:vMerge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</w:p>
        </w:tc>
        <w:tc>
          <w:tcPr>
            <w:tcW w:w="311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  <w:vAlign w:val="center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заочная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  <w:vAlign w:val="center"/>
          </w:tcPr>
          <w:p w:rsidR="003A7322" w:rsidRPr="009A73FE" w:rsidRDefault="003A7322" w:rsidP="002A6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20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  <w:vAlign w:val="center"/>
          </w:tcPr>
          <w:p w:rsidR="003A7322" w:rsidRPr="009A73FE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9A73FE">
              <w:rPr>
                <w:rFonts w:ascii="Times New Roman" w:hAnsi="Times New Roman"/>
                <w:color w:val="FF0000"/>
              </w:rPr>
              <w:t>1</w:t>
            </w:r>
          </w:p>
        </w:tc>
      </w:tr>
      <w:tr w:rsidR="003A7322" w:rsidRPr="0083049F" w:rsidTr="0083049F">
        <w:trPr>
          <w:trHeight w:val="506"/>
        </w:trPr>
        <w:tc>
          <w:tcPr>
            <w:tcW w:w="993" w:type="dxa"/>
            <w:vMerge w:val="restart"/>
            <w:tcBorders>
              <w:bottom w:val="nil"/>
              <w:right w:val="single" w:sz="24" w:space="0" w:color="FFFFFF"/>
            </w:tcBorders>
            <w:shd w:val="clear" w:color="auto" w:fill="4F81BD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 w:rsidRPr="0083049F">
              <w:rPr>
                <w:rFonts w:ascii="Times New Roman" w:hAnsi="Times New Roman"/>
                <w:b/>
                <w:bCs/>
                <w:color w:val="FFFFFF"/>
              </w:rPr>
              <w:t>08.02.10</w:t>
            </w:r>
          </w:p>
        </w:tc>
        <w:tc>
          <w:tcPr>
            <w:tcW w:w="3118" w:type="dxa"/>
            <w:vMerge w:val="restart"/>
            <w:shd w:val="clear" w:color="auto" w:fill="D3DFEE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Строительство железных дорог, путь и путевое хозяйство</w:t>
            </w:r>
          </w:p>
        </w:tc>
        <w:tc>
          <w:tcPr>
            <w:tcW w:w="1242" w:type="dxa"/>
            <w:shd w:val="clear" w:color="auto" w:fill="D3DFEE"/>
            <w:vAlign w:val="center"/>
          </w:tcPr>
          <w:p w:rsidR="003A7322" w:rsidRPr="00DF1DF8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F1DF8">
              <w:rPr>
                <w:rFonts w:ascii="Times New Roman" w:hAnsi="Times New Roman"/>
              </w:rPr>
              <w:t>очная</w:t>
            </w:r>
          </w:p>
        </w:tc>
        <w:tc>
          <w:tcPr>
            <w:tcW w:w="2552" w:type="dxa"/>
            <w:shd w:val="clear" w:color="auto" w:fill="D3DFEE"/>
            <w:vAlign w:val="center"/>
          </w:tcPr>
          <w:p w:rsidR="003A7322" w:rsidRPr="009934A3" w:rsidRDefault="003A7322" w:rsidP="00642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551" w:type="dxa"/>
            <w:shd w:val="clear" w:color="auto" w:fill="D3DFEE"/>
            <w:vAlign w:val="center"/>
          </w:tcPr>
          <w:p w:rsidR="003A7322" w:rsidRPr="009934A3" w:rsidRDefault="003A7322" w:rsidP="003F1E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A7322" w:rsidRPr="0083049F" w:rsidTr="0083049F">
        <w:trPr>
          <w:trHeight w:val="506"/>
        </w:trPr>
        <w:tc>
          <w:tcPr>
            <w:tcW w:w="993" w:type="dxa"/>
            <w:vMerge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</w:p>
        </w:tc>
        <w:tc>
          <w:tcPr>
            <w:tcW w:w="311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  <w:vAlign w:val="center"/>
          </w:tcPr>
          <w:p w:rsidR="003A7322" w:rsidRPr="0083049F" w:rsidRDefault="003A7322" w:rsidP="002A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заочная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  <w:vAlign w:val="center"/>
          </w:tcPr>
          <w:p w:rsidR="003A7322" w:rsidRPr="009A73FE" w:rsidRDefault="003A7322" w:rsidP="004E0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9A73FE">
              <w:rPr>
                <w:rFonts w:ascii="Times New Roman" w:hAnsi="Times New Roman"/>
                <w:color w:val="FF0000"/>
              </w:rPr>
              <w:t>12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  <w:vAlign w:val="center"/>
          </w:tcPr>
          <w:p w:rsidR="003A7322" w:rsidRPr="009A73FE" w:rsidRDefault="003A7322" w:rsidP="00F50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9A73FE">
              <w:rPr>
                <w:rFonts w:ascii="Times New Roman" w:hAnsi="Times New Roman"/>
                <w:color w:val="FF0000"/>
              </w:rPr>
              <w:t>0</w:t>
            </w:r>
            <w:bookmarkStart w:id="0" w:name="_GoBack"/>
            <w:bookmarkEnd w:id="0"/>
          </w:p>
        </w:tc>
      </w:tr>
      <w:tr w:rsidR="003A7322" w:rsidRPr="0083049F" w:rsidTr="003F1E9E">
        <w:trPr>
          <w:trHeight w:val="506"/>
        </w:trPr>
        <w:tc>
          <w:tcPr>
            <w:tcW w:w="993" w:type="dxa"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3A7322" w:rsidRPr="0083049F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23.02.08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/>
          </w:tcPr>
          <w:p w:rsidR="003A7322" w:rsidRPr="004140E4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140E4">
              <w:rPr>
                <w:rFonts w:ascii="Times New Roman" w:hAnsi="Times New Roman"/>
              </w:rPr>
              <w:t>Строительство железных дорог, путь и путевое хозяйство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/>
            <w:vAlign w:val="center"/>
          </w:tcPr>
          <w:p w:rsidR="003A7322" w:rsidRPr="0083049F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F1DF8">
              <w:rPr>
                <w:rFonts w:ascii="Times New Roman" w:hAnsi="Times New Roman"/>
              </w:rPr>
              <w:t>очная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/>
            <w:vAlign w:val="center"/>
          </w:tcPr>
          <w:p w:rsidR="003A7322" w:rsidRPr="009934A3" w:rsidRDefault="003A7322" w:rsidP="00910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BE5F1"/>
            <w:vAlign w:val="center"/>
          </w:tcPr>
          <w:p w:rsidR="003A7322" w:rsidRPr="009934A3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A7322" w:rsidRPr="0083049F" w:rsidTr="003F1E9E">
        <w:trPr>
          <w:trHeight w:val="506"/>
        </w:trPr>
        <w:tc>
          <w:tcPr>
            <w:tcW w:w="993" w:type="dxa"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3A7322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23.02.09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/>
          </w:tcPr>
          <w:p w:rsidR="003A7322" w:rsidRPr="004140E4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3049F">
              <w:rPr>
                <w:rFonts w:ascii="Times New Roman" w:hAnsi="Times New Roman"/>
              </w:rPr>
              <w:t>Автоматика и телемеханика на транспорте (железнодорожном транспорте)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/>
            <w:vAlign w:val="center"/>
          </w:tcPr>
          <w:p w:rsidR="003A7322" w:rsidRPr="00DF1DF8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F1DF8">
              <w:rPr>
                <w:rFonts w:ascii="Times New Roman" w:hAnsi="Times New Roman"/>
              </w:rPr>
              <w:t>очная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/>
            <w:vAlign w:val="center"/>
          </w:tcPr>
          <w:p w:rsidR="003A7322" w:rsidRPr="009934A3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BE5F1"/>
            <w:vAlign w:val="center"/>
          </w:tcPr>
          <w:p w:rsidR="003A7322" w:rsidRPr="009934A3" w:rsidRDefault="003A7322" w:rsidP="009A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3A7322" w:rsidRPr="0083049F" w:rsidTr="003F1E9E">
        <w:trPr>
          <w:trHeight w:val="506"/>
        </w:trPr>
        <w:tc>
          <w:tcPr>
            <w:tcW w:w="993" w:type="dxa"/>
            <w:tcBorders>
              <w:top w:val="single" w:sz="8" w:space="0" w:color="FFFFFF"/>
              <w:bottom w:val="nil"/>
              <w:right w:val="single" w:sz="24" w:space="0" w:color="FFFFFF"/>
            </w:tcBorders>
            <w:shd w:val="clear" w:color="auto" w:fill="4F81BD"/>
          </w:tcPr>
          <w:p w:rsidR="003A7322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38.02.03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/>
          </w:tcPr>
          <w:p w:rsidR="003A7322" w:rsidRPr="0083049F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Операционная деятельность в логистике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/>
            <w:vAlign w:val="center"/>
          </w:tcPr>
          <w:p w:rsidR="003A7322" w:rsidRPr="00DF1DF8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очная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F1"/>
            <w:vAlign w:val="center"/>
          </w:tcPr>
          <w:p w:rsidR="003A7322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BE5F1"/>
            <w:vAlign w:val="center"/>
          </w:tcPr>
          <w:p w:rsidR="003A7322" w:rsidRDefault="003A7322" w:rsidP="00446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</w:tr>
      <w:tr w:rsidR="003A7322" w:rsidRPr="00F64228" w:rsidTr="0083049F">
        <w:trPr>
          <w:trHeight w:val="506"/>
        </w:trPr>
        <w:tc>
          <w:tcPr>
            <w:tcW w:w="4111" w:type="dxa"/>
            <w:gridSpan w:val="2"/>
            <w:tcBorders>
              <w:top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4F81BD"/>
          </w:tcPr>
          <w:p w:rsidR="003A7322" w:rsidRPr="00F64228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64228">
              <w:rPr>
                <w:rFonts w:ascii="Times New Roman" w:hAnsi="Times New Roman"/>
                <w:b/>
                <w:bCs/>
              </w:rPr>
              <w:t>Итого по Филиалу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  <w:vAlign w:val="center"/>
          </w:tcPr>
          <w:p w:rsidR="003A7322" w:rsidRPr="00F64228" w:rsidRDefault="003A7322" w:rsidP="00414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  <w:vAlign w:val="center"/>
          </w:tcPr>
          <w:p w:rsidR="003A7322" w:rsidRPr="009A73FE" w:rsidRDefault="003A7322" w:rsidP="00642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9A73FE">
              <w:rPr>
                <w:rFonts w:ascii="Times New Roman" w:hAnsi="Times New Roman"/>
                <w:b/>
                <w:color w:val="FF0000"/>
              </w:rPr>
              <w:t>259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7BFDE"/>
            <w:vAlign w:val="center"/>
          </w:tcPr>
          <w:p w:rsidR="003A7322" w:rsidRPr="009A73FE" w:rsidRDefault="003A7322" w:rsidP="00642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9A73FE">
              <w:rPr>
                <w:rFonts w:ascii="Times New Roman" w:hAnsi="Times New Roman"/>
                <w:b/>
                <w:color w:val="FF0000"/>
              </w:rPr>
              <w:t>130</w:t>
            </w:r>
          </w:p>
        </w:tc>
      </w:tr>
    </w:tbl>
    <w:p w:rsidR="003A7322" w:rsidRPr="00F64228" w:rsidRDefault="003A7322" w:rsidP="00FE50EC">
      <w:pPr>
        <w:widowControl w:val="0"/>
        <w:autoSpaceDE w:val="0"/>
        <w:autoSpaceDN w:val="0"/>
        <w:adjustRightInd w:val="0"/>
        <w:spacing w:after="0"/>
        <w:jc w:val="both"/>
        <w:rPr>
          <w:b/>
          <w:color w:val="FF0000"/>
        </w:rPr>
      </w:pPr>
      <w:r w:rsidRPr="00F64228">
        <w:rPr>
          <w:b/>
          <w:color w:val="FF0000"/>
        </w:rPr>
        <w:br w:type="textWrapping" w:clear="all"/>
      </w:r>
    </w:p>
    <w:p w:rsidR="003A7322" w:rsidRDefault="003A7322" w:rsidP="00DF60B9">
      <w:pPr>
        <w:widowControl w:val="0"/>
        <w:autoSpaceDE w:val="0"/>
        <w:autoSpaceDN w:val="0"/>
        <w:adjustRightInd w:val="0"/>
        <w:jc w:val="both"/>
      </w:pPr>
    </w:p>
    <w:sectPr w:rsidR="003A7322" w:rsidSect="008668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0EA1"/>
    <w:rsid w:val="000058F5"/>
    <w:rsid w:val="0000671C"/>
    <w:rsid w:val="0001388A"/>
    <w:rsid w:val="00016964"/>
    <w:rsid w:val="00017E42"/>
    <w:rsid w:val="00023B6B"/>
    <w:rsid w:val="00023E95"/>
    <w:rsid w:val="00024CAB"/>
    <w:rsid w:val="00027355"/>
    <w:rsid w:val="0003333C"/>
    <w:rsid w:val="000405FE"/>
    <w:rsid w:val="00041B57"/>
    <w:rsid w:val="00044493"/>
    <w:rsid w:val="00055229"/>
    <w:rsid w:val="0005765E"/>
    <w:rsid w:val="00060C40"/>
    <w:rsid w:val="00062B7F"/>
    <w:rsid w:val="00080206"/>
    <w:rsid w:val="00083903"/>
    <w:rsid w:val="0008428D"/>
    <w:rsid w:val="0009131D"/>
    <w:rsid w:val="000938F2"/>
    <w:rsid w:val="000A15D7"/>
    <w:rsid w:val="000A1A68"/>
    <w:rsid w:val="000A1CBC"/>
    <w:rsid w:val="000B07AC"/>
    <w:rsid w:val="000B5A97"/>
    <w:rsid w:val="000B676E"/>
    <w:rsid w:val="000C7539"/>
    <w:rsid w:val="000D3D39"/>
    <w:rsid w:val="000D42ED"/>
    <w:rsid w:val="000D4D3D"/>
    <w:rsid w:val="000D6517"/>
    <w:rsid w:val="000F5DDD"/>
    <w:rsid w:val="001000E0"/>
    <w:rsid w:val="0010718E"/>
    <w:rsid w:val="00120BEB"/>
    <w:rsid w:val="0012311B"/>
    <w:rsid w:val="00130884"/>
    <w:rsid w:val="00137D2A"/>
    <w:rsid w:val="00156BA5"/>
    <w:rsid w:val="00166157"/>
    <w:rsid w:val="00166286"/>
    <w:rsid w:val="00166513"/>
    <w:rsid w:val="00167D74"/>
    <w:rsid w:val="00174696"/>
    <w:rsid w:val="00174B4D"/>
    <w:rsid w:val="00177CDF"/>
    <w:rsid w:val="00182EC3"/>
    <w:rsid w:val="00190822"/>
    <w:rsid w:val="001917A9"/>
    <w:rsid w:val="001A1EDB"/>
    <w:rsid w:val="001A5356"/>
    <w:rsid w:val="001B6F95"/>
    <w:rsid w:val="001B7027"/>
    <w:rsid w:val="001C23CE"/>
    <w:rsid w:val="001C2551"/>
    <w:rsid w:val="001C42F6"/>
    <w:rsid w:val="001D21FB"/>
    <w:rsid w:val="001D3FF1"/>
    <w:rsid w:val="001E1837"/>
    <w:rsid w:val="001F1CA5"/>
    <w:rsid w:val="001F3DD7"/>
    <w:rsid w:val="00201848"/>
    <w:rsid w:val="002174E8"/>
    <w:rsid w:val="00221C83"/>
    <w:rsid w:val="0024346D"/>
    <w:rsid w:val="002438D7"/>
    <w:rsid w:val="00252114"/>
    <w:rsid w:val="00253A46"/>
    <w:rsid w:val="00253D7A"/>
    <w:rsid w:val="00254907"/>
    <w:rsid w:val="00256C1A"/>
    <w:rsid w:val="0025760A"/>
    <w:rsid w:val="00270655"/>
    <w:rsid w:val="00272566"/>
    <w:rsid w:val="00277103"/>
    <w:rsid w:val="00283A7F"/>
    <w:rsid w:val="002843D7"/>
    <w:rsid w:val="00294342"/>
    <w:rsid w:val="002A3626"/>
    <w:rsid w:val="002A3DB2"/>
    <w:rsid w:val="002A50E4"/>
    <w:rsid w:val="002A6480"/>
    <w:rsid w:val="002B2CEF"/>
    <w:rsid w:val="002E2E6C"/>
    <w:rsid w:val="002F1491"/>
    <w:rsid w:val="00310CF9"/>
    <w:rsid w:val="003205D9"/>
    <w:rsid w:val="003402E4"/>
    <w:rsid w:val="003427D7"/>
    <w:rsid w:val="003449A4"/>
    <w:rsid w:val="003501DB"/>
    <w:rsid w:val="00354113"/>
    <w:rsid w:val="00355F3E"/>
    <w:rsid w:val="00357DFD"/>
    <w:rsid w:val="0036009C"/>
    <w:rsid w:val="0036588D"/>
    <w:rsid w:val="003672A4"/>
    <w:rsid w:val="003708FC"/>
    <w:rsid w:val="0037154D"/>
    <w:rsid w:val="0037167D"/>
    <w:rsid w:val="00374629"/>
    <w:rsid w:val="0037558B"/>
    <w:rsid w:val="00380C97"/>
    <w:rsid w:val="00381491"/>
    <w:rsid w:val="00387507"/>
    <w:rsid w:val="003A7322"/>
    <w:rsid w:val="003B106A"/>
    <w:rsid w:val="003B225B"/>
    <w:rsid w:val="003B3066"/>
    <w:rsid w:val="003B40A4"/>
    <w:rsid w:val="003B49DE"/>
    <w:rsid w:val="003C6390"/>
    <w:rsid w:val="003D3DB0"/>
    <w:rsid w:val="003D7135"/>
    <w:rsid w:val="003E0306"/>
    <w:rsid w:val="003E0C93"/>
    <w:rsid w:val="003E0EA1"/>
    <w:rsid w:val="003E6D77"/>
    <w:rsid w:val="003F0493"/>
    <w:rsid w:val="003F15C8"/>
    <w:rsid w:val="003F1E9E"/>
    <w:rsid w:val="003F44FF"/>
    <w:rsid w:val="003F4AF7"/>
    <w:rsid w:val="003F4D48"/>
    <w:rsid w:val="003F6A3D"/>
    <w:rsid w:val="003F6BFC"/>
    <w:rsid w:val="00403C98"/>
    <w:rsid w:val="00405897"/>
    <w:rsid w:val="004110C0"/>
    <w:rsid w:val="004113E2"/>
    <w:rsid w:val="004140E4"/>
    <w:rsid w:val="00421F8C"/>
    <w:rsid w:val="00423104"/>
    <w:rsid w:val="00432C27"/>
    <w:rsid w:val="00433712"/>
    <w:rsid w:val="00446912"/>
    <w:rsid w:val="00447B53"/>
    <w:rsid w:val="00454F2A"/>
    <w:rsid w:val="004624F4"/>
    <w:rsid w:val="0047017D"/>
    <w:rsid w:val="004707A1"/>
    <w:rsid w:val="00472BBA"/>
    <w:rsid w:val="00475DA3"/>
    <w:rsid w:val="0048300B"/>
    <w:rsid w:val="004956F6"/>
    <w:rsid w:val="004A0998"/>
    <w:rsid w:val="004B493C"/>
    <w:rsid w:val="004C2311"/>
    <w:rsid w:val="004D1BA4"/>
    <w:rsid w:val="004D4917"/>
    <w:rsid w:val="004E0C5E"/>
    <w:rsid w:val="004E4A69"/>
    <w:rsid w:val="004F07A3"/>
    <w:rsid w:val="004F4D0E"/>
    <w:rsid w:val="0050401E"/>
    <w:rsid w:val="00505BB9"/>
    <w:rsid w:val="005128B6"/>
    <w:rsid w:val="0052206A"/>
    <w:rsid w:val="00523052"/>
    <w:rsid w:val="00533EA9"/>
    <w:rsid w:val="005435F3"/>
    <w:rsid w:val="00554DA0"/>
    <w:rsid w:val="00556CAF"/>
    <w:rsid w:val="00560284"/>
    <w:rsid w:val="00560893"/>
    <w:rsid w:val="00561B61"/>
    <w:rsid w:val="0057399E"/>
    <w:rsid w:val="00574C90"/>
    <w:rsid w:val="00576EED"/>
    <w:rsid w:val="00595B25"/>
    <w:rsid w:val="005A0CF3"/>
    <w:rsid w:val="005A3C63"/>
    <w:rsid w:val="005A5DB2"/>
    <w:rsid w:val="005A7DC3"/>
    <w:rsid w:val="005B56E3"/>
    <w:rsid w:val="005B7E9A"/>
    <w:rsid w:val="005C04B4"/>
    <w:rsid w:val="005C24DA"/>
    <w:rsid w:val="005C2C6A"/>
    <w:rsid w:val="005C419A"/>
    <w:rsid w:val="005C65A5"/>
    <w:rsid w:val="005D28EA"/>
    <w:rsid w:val="005D2E70"/>
    <w:rsid w:val="005E6C61"/>
    <w:rsid w:val="005F2E9B"/>
    <w:rsid w:val="005F3236"/>
    <w:rsid w:val="00603859"/>
    <w:rsid w:val="00610FBD"/>
    <w:rsid w:val="00616BFF"/>
    <w:rsid w:val="00622235"/>
    <w:rsid w:val="006279CE"/>
    <w:rsid w:val="006302CD"/>
    <w:rsid w:val="0063118A"/>
    <w:rsid w:val="006359FD"/>
    <w:rsid w:val="00640D7C"/>
    <w:rsid w:val="0064218F"/>
    <w:rsid w:val="00642218"/>
    <w:rsid w:val="00647D99"/>
    <w:rsid w:val="00647F14"/>
    <w:rsid w:val="006518AE"/>
    <w:rsid w:val="00660551"/>
    <w:rsid w:val="00660BFF"/>
    <w:rsid w:val="00660C09"/>
    <w:rsid w:val="00661C2A"/>
    <w:rsid w:val="00662697"/>
    <w:rsid w:val="00663B5D"/>
    <w:rsid w:val="006642CA"/>
    <w:rsid w:val="006700D4"/>
    <w:rsid w:val="00681AA3"/>
    <w:rsid w:val="006855E2"/>
    <w:rsid w:val="006A1DFA"/>
    <w:rsid w:val="006B08C7"/>
    <w:rsid w:val="006C257D"/>
    <w:rsid w:val="006E1DA6"/>
    <w:rsid w:val="006E54F6"/>
    <w:rsid w:val="006F2205"/>
    <w:rsid w:val="006F5E22"/>
    <w:rsid w:val="00700A6C"/>
    <w:rsid w:val="0071303D"/>
    <w:rsid w:val="00714577"/>
    <w:rsid w:val="00721027"/>
    <w:rsid w:val="00721348"/>
    <w:rsid w:val="007236CA"/>
    <w:rsid w:val="00724C3B"/>
    <w:rsid w:val="00726D44"/>
    <w:rsid w:val="00732361"/>
    <w:rsid w:val="007323BE"/>
    <w:rsid w:val="00733401"/>
    <w:rsid w:val="007377C5"/>
    <w:rsid w:val="00763635"/>
    <w:rsid w:val="00763CB0"/>
    <w:rsid w:val="0077481A"/>
    <w:rsid w:val="00774E46"/>
    <w:rsid w:val="00775440"/>
    <w:rsid w:val="00777275"/>
    <w:rsid w:val="00781F72"/>
    <w:rsid w:val="00782A36"/>
    <w:rsid w:val="00782DDE"/>
    <w:rsid w:val="007914E2"/>
    <w:rsid w:val="007A68D4"/>
    <w:rsid w:val="007D437D"/>
    <w:rsid w:val="007D6413"/>
    <w:rsid w:val="007E10F5"/>
    <w:rsid w:val="007E4724"/>
    <w:rsid w:val="007E4755"/>
    <w:rsid w:val="007E7AD0"/>
    <w:rsid w:val="007F1959"/>
    <w:rsid w:val="007F4670"/>
    <w:rsid w:val="007F6C12"/>
    <w:rsid w:val="008028A2"/>
    <w:rsid w:val="00804C0A"/>
    <w:rsid w:val="00810805"/>
    <w:rsid w:val="008122EE"/>
    <w:rsid w:val="00813690"/>
    <w:rsid w:val="0081526F"/>
    <w:rsid w:val="00817206"/>
    <w:rsid w:val="0082055B"/>
    <w:rsid w:val="008262D6"/>
    <w:rsid w:val="0083049F"/>
    <w:rsid w:val="008354EF"/>
    <w:rsid w:val="008513AF"/>
    <w:rsid w:val="0085506A"/>
    <w:rsid w:val="00856E2C"/>
    <w:rsid w:val="00864F15"/>
    <w:rsid w:val="00866887"/>
    <w:rsid w:val="008768DD"/>
    <w:rsid w:val="00880357"/>
    <w:rsid w:val="00880C22"/>
    <w:rsid w:val="00882E5B"/>
    <w:rsid w:val="00886AD6"/>
    <w:rsid w:val="00890585"/>
    <w:rsid w:val="008A4248"/>
    <w:rsid w:val="008C45D5"/>
    <w:rsid w:val="008C765E"/>
    <w:rsid w:val="008E0BD8"/>
    <w:rsid w:val="008E1143"/>
    <w:rsid w:val="008E1F3A"/>
    <w:rsid w:val="008E33C1"/>
    <w:rsid w:val="008E3FE9"/>
    <w:rsid w:val="008E499B"/>
    <w:rsid w:val="008F2C4A"/>
    <w:rsid w:val="008F301B"/>
    <w:rsid w:val="008F65D3"/>
    <w:rsid w:val="00901081"/>
    <w:rsid w:val="009016F6"/>
    <w:rsid w:val="009037F4"/>
    <w:rsid w:val="00905CE8"/>
    <w:rsid w:val="009070BC"/>
    <w:rsid w:val="009101DF"/>
    <w:rsid w:val="00915081"/>
    <w:rsid w:val="00921D65"/>
    <w:rsid w:val="0092426F"/>
    <w:rsid w:val="009312AD"/>
    <w:rsid w:val="00931D15"/>
    <w:rsid w:val="00934452"/>
    <w:rsid w:val="00950F08"/>
    <w:rsid w:val="00957037"/>
    <w:rsid w:val="00960F69"/>
    <w:rsid w:val="00964D21"/>
    <w:rsid w:val="00967FDD"/>
    <w:rsid w:val="009701D2"/>
    <w:rsid w:val="00973EDB"/>
    <w:rsid w:val="0097767C"/>
    <w:rsid w:val="0098268E"/>
    <w:rsid w:val="00984B32"/>
    <w:rsid w:val="00985E4B"/>
    <w:rsid w:val="009934A3"/>
    <w:rsid w:val="00993757"/>
    <w:rsid w:val="009945F9"/>
    <w:rsid w:val="009A73FE"/>
    <w:rsid w:val="009B090A"/>
    <w:rsid w:val="009C0D19"/>
    <w:rsid w:val="009C247B"/>
    <w:rsid w:val="009C5A88"/>
    <w:rsid w:val="009D0A0B"/>
    <w:rsid w:val="009D2962"/>
    <w:rsid w:val="009E23BE"/>
    <w:rsid w:val="009E7744"/>
    <w:rsid w:val="009F1279"/>
    <w:rsid w:val="009F7577"/>
    <w:rsid w:val="00A054A9"/>
    <w:rsid w:val="00A17286"/>
    <w:rsid w:val="00A20F54"/>
    <w:rsid w:val="00A2434F"/>
    <w:rsid w:val="00A30A04"/>
    <w:rsid w:val="00A3122D"/>
    <w:rsid w:val="00A328A4"/>
    <w:rsid w:val="00A33313"/>
    <w:rsid w:val="00A35A33"/>
    <w:rsid w:val="00A41427"/>
    <w:rsid w:val="00A41664"/>
    <w:rsid w:val="00A4280B"/>
    <w:rsid w:val="00A432A3"/>
    <w:rsid w:val="00A46EFF"/>
    <w:rsid w:val="00A47EC5"/>
    <w:rsid w:val="00A56D5E"/>
    <w:rsid w:val="00A6006C"/>
    <w:rsid w:val="00A63476"/>
    <w:rsid w:val="00A64215"/>
    <w:rsid w:val="00A66B4E"/>
    <w:rsid w:val="00A707B7"/>
    <w:rsid w:val="00A717CD"/>
    <w:rsid w:val="00A722E6"/>
    <w:rsid w:val="00A73E6F"/>
    <w:rsid w:val="00A8258C"/>
    <w:rsid w:val="00A87081"/>
    <w:rsid w:val="00AA03C0"/>
    <w:rsid w:val="00AA2942"/>
    <w:rsid w:val="00AB4729"/>
    <w:rsid w:val="00AD1BA8"/>
    <w:rsid w:val="00AD30A5"/>
    <w:rsid w:val="00AD5549"/>
    <w:rsid w:val="00AD7D4F"/>
    <w:rsid w:val="00AE452E"/>
    <w:rsid w:val="00AE5209"/>
    <w:rsid w:val="00AF06B4"/>
    <w:rsid w:val="00AF4D09"/>
    <w:rsid w:val="00B0160E"/>
    <w:rsid w:val="00B0374C"/>
    <w:rsid w:val="00B05E61"/>
    <w:rsid w:val="00B07F46"/>
    <w:rsid w:val="00B1439E"/>
    <w:rsid w:val="00B215AE"/>
    <w:rsid w:val="00B2228E"/>
    <w:rsid w:val="00B26DBC"/>
    <w:rsid w:val="00B3036C"/>
    <w:rsid w:val="00B35ED6"/>
    <w:rsid w:val="00B36501"/>
    <w:rsid w:val="00B4292C"/>
    <w:rsid w:val="00B452FC"/>
    <w:rsid w:val="00B506E3"/>
    <w:rsid w:val="00B52F7D"/>
    <w:rsid w:val="00B54368"/>
    <w:rsid w:val="00B62358"/>
    <w:rsid w:val="00B81C02"/>
    <w:rsid w:val="00B861A0"/>
    <w:rsid w:val="00B877D3"/>
    <w:rsid w:val="00BA0DF7"/>
    <w:rsid w:val="00BA14DB"/>
    <w:rsid w:val="00BA4D82"/>
    <w:rsid w:val="00BA676D"/>
    <w:rsid w:val="00BB3B17"/>
    <w:rsid w:val="00BC09C3"/>
    <w:rsid w:val="00BD1F44"/>
    <w:rsid w:val="00BE1AE5"/>
    <w:rsid w:val="00BE4A40"/>
    <w:rsid w:val="00BF3C24"/>
    <w:rsid w:val="00C101D6"/>
    <w:rsid w:val="00C2593B"/>
    <w:rsid w:val="00C33EC6"/>
    <w:rsid w:val="00C3577A"/>
    <w:rsid w:val="00C376CA"/>
    <w:rsid w:val="00C413A3"/>
    <w:rsid w:val="00C4653F"/>
    <w:rsid w:val="00C46ED6"/>
    <w:rsid w:val="00C57D59"/>
    <w:rsid w:val="00C65204"/>
    <w:rsid w:val="00C73662"/>
    <w:rsid w:val="00C77D2F"/>
    <w:rsid w:val="00C806B0"/>
    <w:rsid w:val="00C85A8D"/>
    <w:rsid w:val="00C95772"/>
    <w:rsid w:val="00CA1273"/>
    <w:rsid w:val="00CA3DAE"/>
    <w:rsid w:val="00CA67D2"/>
    <w:rsid w:val="00CA7098"/>
    <w:rsid w:val="00CB09B7"/>
    <w:rsid w:val="00CC2291"/>
    <w:rsid w:val="00CC5870"/>
    <w:rsid w:val="00CD092A"/>
    <w:rsid w:val="00CE6244"/>
    <w:rsid w:val="00CE6BB3"/>
    <w:rsid w:val="00CE6F82"/>
    <w:rsid w:val="00CE7D2B"/>
    <w:rsid w:val="00CF09DE"/>
    <w:rsid w:val="00CF2623"/>
    <w:rsid w:val="00CF4A06"/>
    <w:rsid w:val="00CF5413"/>
    <w:rsid w:val="00CF5DBC"/>
    <w:rsid w:val="00CF678F"/>
    <w:rsid w:val="00CF70A2"/>
    <w:rsid w:val="00D05598"/>
    <w:rsid w:val="00D05838"/>
    <w:rsid w:val="00D064F9"/>
    <w:rsid w:val="00D10064"/>
    <w:rsid w:val="00D15530"/>
    <w:rsid w:val="00D23BCE"/>
    <w:rsid w:val="00D30520"/>
    <w:rsid w:val="00D44E49"/>
    <w:rsid w:val="00D55C4C"/>
    <w:rsid w:val="00D62B7E"/>
    <w:rsid w:val="00D73D89"/>
    <w:rsid w:val="00D879F4"/>
    <w:rsid w:val="00D92614"/>
    <w:rsid w:val="00D962B8"/>
    <w:rsid w:val="00DA1AEF"/>
    <w:rsid w:val="00DA582D"/>
    <w:rsid w:val="00DB3C6A"/>
    <w:rsid w:val="00DD7700"/>
    <w:rsid w:val="00DE522F"/>
    <w:rsid w:val="00DF1DF8"/>
    <w:rsid w:val="00DF4988"/>
    <w:rsid w:val="00DF4F7B"/>
    <w:rsid w:val="00DF60B9"/>
    <w:rsid w:val="00DF696B"/>
    <w:rsid w:val="00DF6B48"/>
    <w:rsid w:val="00DF7B20"/>
    <w:rsid w:val="00E0361C"/>
    <w:rsid w:val="00E049EC"/>
    <w:rsid w:val="00E10D37"/>
    <w:rsid w:val="00E25AD7"/>
    <w:rsid w:val="00E303DA"/>
    <w:rsid w:val="00E3215E"/>
    <w:rsid w:val="00E32646"/>
    <w:rsid w:val="00E43881"/>
    <w:rsid w:val="00E470BC"/>
    <w:rsid w:val="00E5137E"/>
    <w:rsid w:val="00E55354"/>
    <w:rsid w:val="00E56576"/>
    <w:rsid w:val="00E63B83"/>
    <w:rsid w:val="00E66A56"/>
    <w:rsid w:val="00E66EF9"/>
    <w:rsid w:val="00E72E9D"/>
    <w:rsid w:val="00E74F7A"/>
    <w:rsid w:val="00E75313"/>
    <w:rsid w:val="00E760CA"/>
    <w:rsid w:val="00E814B7"/>
    <w:rsid w:val="00E8567D"/>
    <w:rsid w:val="00E86E90"/>
    <w:rsid w:val="00E9005C"/>
    <w:rsid w:val="00EB252C"/>
    <w:rsid w:val="00EB42AB"/>
    <w:rsid w:val="00EC314D"/>
    <w:rsid w:val="00EC3838"/>
    <w:rsid w:val="00ED5A54"/>
    <w:rsid w:val="00EE1F25"/>
    <w:rsid w:val="00EE3CD1"/>
    <w:rsid w:val="00EE5E29"/>
    <w:rsid w:val="00EF0FED"/>
    <w:rsid w:val="00F03A06"/>
    <w:rsid w:val="00F04E2D"/>
    <w:rsid w:val="00F050A6"/>
    <w:rsid w:val="00F05CCD"/>
    <w:rsid w:val="00F103AB"/>
    <w:rsid w:val="00F115A7"/>
    <w:rsid w:val="00F12FA0"/>
    <w:rsid w:val="00F26E78"/>
    <w:rsid w:val="00F35559"/>
    <w:rsid w:val="00F35887"/>
    <w:rsid w:val="00F46227"/>
    <w:rsid w:val="00F50405"/>
    <w:rsid w:val="00F50E58"/>
    <w:rsid w:val="00F50FE9"/>
    <w:rsid w:val="00F52C1F"/>
    <w:rsid w:val="00F549DF"/>
    <w:rsid w:val="00F64228"/>
    <w:rsid w:val="00F75EC8"/>
    <w:rsid w:val="00F85EE0"/>
    <w:rsid w:val="00F8700E"/>
    <w:rsid w:val="00F87FD1"/>
    <w:rsid w:val="00F93625"/>
    <w:rsid w:val="00F9666B"/>
    <w:rsid w:val="00FA1D1F"/>
    <w:rsid w:val="00FD0F34"/>
    <w:rsid w:val="00FD1894"/>
    <w:rsid w:val="00FD3A3F"/>
    <w:rsid w:val="00FD4988"/>
    <w:rsid w:val="00FD61EC"/>
    <w:rsid w:val="00FD7E0A"/>
    <w:rsid w:val="00FE50EC"/>
    <w:rsid w:val="00FF6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2E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basedOn w:val="TableNormal"/>
    <w:uiPriority w:val="99"/>
    <w:rsid w:val="00866887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47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263</TotalTime>
  <Pages>1</Pages>
  <Words>142</Words>
  <Characters>812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численности обучающихся по реализуемым образовательным программам </dc:title>
  <dc:subject/>
  <dc:creator>Батраченко О Г</dc:creator>
  <cp:keywords/>
  <dc:description/>
  <cp:lastModifiedBy>admin</cp:lastModifiedBy>
  <cp:revision>61</cp:revision>
  <cp:lastPrinted>2016-02-15T06:15:00Z</cp:lastPrinted>
  <dcterms:created xsi:type="dcterms:W3CDTF">2024-04-25T04:21:00Z</dcterms:created>
  <dcterms:modified xsi:type="dcterms:W3CDTF">2026-09-28T06:24:00Z</dcterms:modified>
</cp:coreProperties>
</file>